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78E" w:rsidRPr="00F759E1" w:rsidRDefault="007A5571" w:rsidP="00FD001F">
      <w:pPr>
        <w:tabs>
          <w:tab w:val="left" w:pos="1968"/>
        </w:tabs>
        <w:spacing w:line="240" w:lineRule="auto"/>
        <w:rPr>
          <w:rFonts w:ascii="Arial" w:hAnsi="Arial" w:cs="Arial"/>
          <w:sz w:val="20"/>
          <w:szCs w:val="20"/>
        </w:rPr>
      </w:pPr>
      <w:r w:rsidRPr="00F759E1"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2630805" cy="787332"/>
            <wp:effectExtent l="0" t="0" r="1079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s_zd_template_glav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78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1F" w:rsidRPr="00FD001F" w:rsidRDefault="00D53A1D" w:rsidP="00FD001F">
      <w:pPr>
        <w:pStyle w:val="E-potnipodpis"/>
        <w:ind w:left="1560"/>
        <w:rPr>
          <w:rFonts w:ascii="Arial" w:hAnsi="Arial" w:cs="Arial"/>
          <w:color w:val="067FA3"/>
          <w:sz w:val="20"/>
          <w:szCs w:val="20"/>
        </w:rPr>
      </w:pPr>
      <w:hyperlink r:id="rId7" w:history="1">
        <w:r w:rsidR="00FD001F" w:rsidRPr="00FD001F">
          <w:rPr>
            <w:rStyle w:val="Hiperpovezava"/>
            <w:rFonts w:ascii="Arial" w:hAnsi="Arial" w:cs="Arial"/>
            <w:color w:val="067FA3"/>
            <w:sz w:val="20"/>
            <w:szCs w:val="20"/>
          </w:rPr>
          <w:t>valentina.slana@zdstudenti.si</w:t>
        </w:r>
      </w:hyperlink>
    </w:p>
    <w:p w:rsidR="00FD001F" w:rsidRDefault="00FD001F" w:rsidP="00FD001F">
      <w:pPr>
        <w:pStyle w:val="E-potnipodpis"/>
        <w:ind w:left="1560"/>
        <w:rPr>
          <w:rFonts w:ascii="Arial" w:hAnsi="Arial" w:cs="Arial"/>
          <w:color w:val="0CB19F"/>
          <w:sz w:val="20"/>
          <w:szCs w:val="20"/>
        </w:rPr>
      </w:pPr>
      <w:r w:rsidRPr="00FD001F">
        <w:rPr>
          <w:rFonts w:ascii="Arial" w:hAnsi="Arial" w:cs="Arial"/>
          <w:color w:val="0CB19F"/>
          <w:sz w:val="20"/>
          <w:szCs w:val="20"/>
        </w:rPr>
        <w:t>Tel.: 01 200 74 22</w:t>
      </w:r>
    </w:p>
    <w:p w:rsidR="00EF59F1" w:rsidRDefault="00EF59F1" w:rsidP="00FD001F">
      <w:pPr>
        <w:pStyle w:val="E-potnipodpis"/>
        <w:ind w:left="1560"/>
        <w:rPr>
          <w:rFonts w:ascii="Arial" w:hAnsi="Arial" w:cs="Arial"/>
          <w:color w:val="0CB19F"/>
          <w:sz w:val="20"/>
          <w:szCs w:val="20"/>
        </w:rPr>
      </w:pPr>
    </w:p>
    <w:p w:rsidR="00EF59F1" w:rsidRDefault="00EF59F1" w:rsidP="00FD001F">
      <w:pPr>
        <w:pStyle w:val="E-potnipodpis"/>
        <w:ind w:left="1560"/>
        <w:rPr>
          <w:rFonts w:ascii="Arial" w:hAnsi="Arial" w:cs="Arial"/>
          <w:color w:val="0CB19F"/>
          <w:sz w:val="20"/>
          <w:szCs w:val="20"/>
        </w:rPr>
      </w:pPr>
    </w:p>
    <w:p w:rsidR="00EF59F1" w:rsidRDefault="00EF59F1" w:rsidP="00FD001F">
      <w:pPr>
        <w:pStyle w:val="E-potnipodpis"/>
        <w:ind w:left="1560"/>
        <w:rPr>
          <w:rFonts w:ascii="Arial" w:hAnsi="Arial" w:cs="Arial"/>
          <w:color w:val="0CB19F"/>
          <w:sz w:val="20"/>
          <w:szCs w:val="20"/>
        </w:rPr>
      </w:pPr>
    </w:p>
    <w:p w:rsidR="00EF59F1" w:rsidRPr="00EF59F1" w:rsidRDefault="00EF59F1" w:rsidP="00EF59F1">
      <w:pPr>
        <w:tabs>
          <w:tab w:val="left" w:pos="1968"/>
        </w:tabs>
        <w:rPr>
          <w:rFonts w:ascii="Arial" w:hAnsi="Arial" w:cs="Arial"/>
          <w:sz w:val="20"/>
          <w:szCs w:val="20"/>
        </w:rPr>
      </w:pPr>
      <w:r w:rsidRPr="00EF59F1">
        <w:rPr>
          <w:rFonts w:ascii="Arial" w:hAnsi="Arial" w:cs="Arial"/>
          <w:sz w:val="20"/>
          <w:szCs w:val="20"/>
        </w:rPr>
        <w:t xml:space="preserve">Štev.:  </w:t>
      </w:r>
      <w:r w:rsidRPr="00EF59F1">
        <w:rPr>
          <w:rFonts w:ascii="Tahoma" w:hAnsi="Tahoma" w:cs="Tahoma"/>
          <w:sz w:val="20"/>
          <w:szCs w:val="20"/>
          <w:lang w:eastAsia="ar-SA"/>
        </w:rPr>
        <w:t>I-001-42/2019</w:t>
      </w:r>
    </w:p>
    <w:p w:rsidR="00EF59F1" w:rsidRPr="00EF59F1" w:rsidRDefault="00EF59F1" w:rsidP="00EF59F1">
      <w:pPr>
        <w:tabs>
          <w:tab w:val="left" w:pos="1968"/>
        </w:tabs>
        <w:rPr>
          <w:rFonts w:ascii="Arial" w:hAnsi="Arial" w:cs="Arial"/>
          <w:sz w:val="20"/>
          <w:szCs w:val="20"/>
        </w:rPr>
      </w:pPr>
      <w:r w:rsidRPr="00EF59F1">
        <w:rPr>
          <w:rFonts w:ascii="Arial" w:hAnsi="Arial" w:cs="Arial"/>
          <w:sz w:val="20"/>
          <w:szCs w:val="20"/>
        </w:rPr>
        <w:t>Datum: 4.6.2019</w:t>
      </w:r>
    </w:p>
    <w:p w:rsidR="00EF59F1" w:rsidRDefault="00EF59F1" w:rsidP="00FD001F">
      <w:pPr>
        <w:pStyle w:val="E-potnipodpis"/>
        <w:ind w:left="1560"/>
        <w:rPr>
          <w:rFonts w:ascii="Arial" w:hAnsi="Arial" w:cs="Arial"/>
          <w:color w:val="0CB19F"/>
          <w:sz w:val="20"/>
          <w:szCs w:val="20"/>
        </w:rPr>
      </w:pPr>
    </w:p>
    <w:p w:rsidR="00890F68" w:rsidRPr="00F759E1" w:rsidRDefault="00890F68" w:rsidP="00FD001F">
      <w:pPr>
        <w:tabs>
          <w:tab w:val="left" w:pos="1968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F59F1" w:rsidRPr="00EF59F1" w:rsidRDefault="00EF59F1" w:rsidP="00EF59F1">
      <w:pPr>
        <w:spacing w:line="240" w:lineRule="auto"/>
        <w:rPr>
          <w:rFonts w:ascii="Times New Roman" w:hAnsi="Times New Roman"/>
          <w:b/>
          <w:sz w:val="24"/>
          <w:szCs w:val="24"/>
          <w:lang w:eastAsia="sl-SI"/>
        </w:rPr>
      </w:pPr>
      <w:r w:rsidRPr="00EF59F1">
        <w:rPr>
          <w:rFonts w:ascii="Times New Roman" w:hAnsi="Times New Roman"/>
          <w:sz w:val="24"/>
          <w:szCs w:val="24"/>
          <w:lang w:eastAsia="sl-SI"/>
        </w:rPr>
        <w:t xml:space="preserve"> </w:t>
      </w:r>
      <w:r>
        <w:rPr>
          <w:rFonts w:ascii="Times New Roman" w:hAnsi="Times New Roman"/>
          <w:sz w:val="24"/>
          <w:szCs w:val="24"/>
          <w:lang w:eastAsia="sl-SI"/>
        </w:rPr>
        <w:t xml:space="preserve">Zadeva: </w:t>
      </w:r>
      <w:r w:rsidRPr="00EF59F1">
        <w:rPr>
          <w:rFonts w:ascii="Times New Roman" w:hAnsi="Times New Roman"/>
          <w:b/>
          <w:sz w:val="24"/>
          <w:szCs w:val="24"/>
          <w:lang w:eastAsia="sl-SI"/>
        </w:rPr>
        <w:t>Obvestilo o sistematičnih pregledih za zamudnike</w:t>
      </w: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  <w:r w:rsidRPr="00EF59F1">
        <w:rPr>
          <w:rFonts w:ascii="Times New Roman" w:hAnsi="Times New Roman"/>
          <w:sz w:val="24"/>
          <w:szCs w:val="24"/>
          <w:lang w:eastAsia="sl-SI"/>
        </w:rPr>
        <w:t>Obveščamo študente vseh fakultet, visokih šol in akademij, ki so v študijskem letu zamudili redni sistematski pregled:</w:t>
      </w: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  <w:r w:rsidRPr="00EF59F1">
        <w:rPr>
          <w:rFonts w:ascii="Times New Roman" w:hAnsi="Times New Roman"/>
          <w:sz w:val="24"/>
          <w:szCs w:val="24"/>
          <w:lang w:eastAsia="sl-SI"/>
        </w:rPr>
        <w:t xml:space="preserve">                                  1 .pregled –  </w:t>
      </w:r>
      <w:r w:rsidRPr="00EF59F1">
        <w:rPr>
          <w:rFonts w:ascii="Times New Roman" w:hAnsi="Times New Roman"/>
          <w:color w:val="002060"/>
          <w:sz w:val="24"/>
          <w:szCs w:val="24"/>
          <w:u w:val="single"/>
          <w:lang w:eastAsia="sl-SI"/>
        </w:rPr>
        <w:t>v prvem letniku 1. stopnje</w:t>
      </w:r>
      <w:r w:rsidRPr="00EF59F1">
        <w:rPr>
          <w:rFonts w:ascii="Times New Roman" w:hAnsi="Times New Roman"/>
          <w:b/>
          <w:color w:val="002060"/>
          <w:sz w:val="24"/>
          <w:szCs w:val="24"/>
          <w:lang w:eastAsia="sl-SI"/>
        </w:rPr>
        <w:t xml:space="preserve"> </w:t>
      </w:r>
      <w:r w:rsidRPr="00EF59F1">
        <w:rPr>
          <w:rFonts w:ascii="Times New Roman" w:hAnsi="Times New Roman"/>
          <w:sz w:val="24"/>
          <w:szCs w:val="24"/>
          <w:lang w:eastAsia="sl-SI"/>
        </w:rPr>
        <w:t xml:space="preserve"> </w:t>
      </w: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  <w:bookmarkStart w:id="0" w:name="_GoBack"/>
      <w:bookmarkEnd w:id="0"/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  <w:r w:rsidRPr="00EF59F1">
        <w:rPr>
          <w:rFonts w:ascii="Times New Roman" w:hAnsi="Times New Roman"/>
          <w:sz w:val="24"/>
          <w:szCs w:val="24"/>
          <w:lang w:eastAsia="sl-SI"/>
        </w:rPr>
        <w:t xml:space="preserve">da </w:t>
      </w:r>
      <w:r w:rsidR="00AE6620">
        <w:rPr>
          <w:rFonts w:ascii="Times New Roman" w:hAnsi="Times New Roman"/>
          <w:sz w:val="24"/>
          <w:szCs w:val="24"/>
          <w:lang w:eastAsia="sl-SI"/>
        </w:rPr>
        <w:t>se prijavijo in pregled opravijo v dodatnih terminih.</w:t>
      </w: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</w:p>
    <w:p w:rsidR="00EF59F1" w:rsidRPr="00EF59F1" w:rsidRDefault="00AE6620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  <w:r>
        <w:rPr>
          <w:rFonts w:ascii="Times New Roman" w:hAnsi="Times New Roman"/>
          <w:sz w:val="24"/>
          <w:szCs w:val="24"/>
          <w:lang w:eastAsia="sl-SI"/>
        </w:rPr>
        <w:t>Za sistematični pregled se je možno naročiti</w:t>
      </w:r>
      <w:r w:rsidR="00EF59F1" w:rsidRPr="00EF59F1">
        <w:rPr>
          <w:rFonts w:ascii="Times New Roman" w:hAnsi="Times New Roman"/>
          <w:sz w:val="24"/>
          <w:szCs w:val="24"/>
          <w:lang w:eastAsia="sl-SI"/>
        </w:rPr>
        <w:t xml:space="preserve"> preko el. pošte</w:t>
      </w:r>
      <w:r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Pr="00EF59F1">
        <w:rPr>
          <w:rFonts w:ascii="Times New Roman" w:hAnsi="Times New Roman"/>
          <w:sz w:val="24"/>
          <w:szCs w:val="24"/>
          <w:lang w:eastAsia="sl-SI"/>
        </w:rPr>
        <w:t>(</w:t>
      </w:r>
      <w:r w:rsidRPr="00EF59F1">
        <w:rPr>
          <w:rFonts w:ascii="Times New Roman" w:hAnsi="Times New Roman"/>
          <w:b/>
          <w:sz w:val="24"/>
          <w:szCs w:val="24"/>
          <w:lang w:eastAsia="sl-SI"/>
        </w:rPr>
        <w:t>priporočljivo</w:t>
      </w:r>
      <w:r w:rsidRPr="00EF59F1">
        <w:rPr>
          <w:rFonts w:ascii="Times New Roman" w:hAnsi="Times New Roman"/>
          <w:sz w:val="24"/>
          <w:szCs w:val="24"/>
          <w:lang w:eastAsia="sl-SI"/>
        </w:rPr>
        <w:t>)</w:t>
      </w:r>
    </w:p>
    <w:p w:rsidR="00EF59F1" w:rsidRPr="00EF59F1" w:rsidRDefault="00EF59F1" w:rsidP="00EF59F1">
      <w:pPr>
        <w:spacing w:line="240" w:lineRule="auto"/>
        <w:rPr>
          <w:rFonts w:ascii="Times New Roman" w:hAnsi="Times New Roman"/>
          <w:b/>
          <w:sz w:val="24"/>
          <w:szCs w:val="24"/>
          <w:lang w:eastAsia="sl-SI"/>
        </w:rPr>
      </w:pPr>
      <w:r w:rsidRPr="00EF59F1">
        <w:rPr>
          <w:rFonts w:ascii="Times New Roman" w:hAnsi="Times New Roman"/>
          <w:b/>
          <w:sz w:val="24"/>
          <w:szCs w:val="24"/>
          <w:lang w:eastAsia="sl-SI"/>
        </w:rPr>
        <w:t xml:space="preserve"> . </w:t>
      </w:r>
      <w:hyperlink r:id="rId8" w:history="1">
        <w:r w:rsidRPr="00EF59F1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sl-SI"/>
          </w:rPr>
          <w:t>valentina.slana@zdstudenti.si</w:t>
        </w:r>
      </w:hyperlink>
    </w:p>
    <w:p w:rsidR="00EF59F1" w:rsidRPr="00EF59F1" w:rsidRDefault="00AE6620" w:rsidP="00EF59F1">
      <w:pPr>
        <w:spacing w:line="240" w:lineRule="auto"/>
        <w:rPr>
          <w:rFonts w:ascii="Times New Roman" w:hAnsi="Times New Roman"/>
          <w:b/>
          <w:sz w:val="24"/>
          <w:szCs w:val="24"/>
          <w:lang w:eastAsia="sl-SI"/>
        </w:rPr>
      </w:pPr>
      <w:r>
        <w:rPr>
          <w:rFonts w:ascii="Times New Roman" w:hAnsi="Times New Roman"/>
          <w:b/>
          <w:sz w:val="24"/>
          <w:szCs w:val="24"/>
          <w:lang w:eastAsia="sl-SI"/>
        </w:rPr>
        <w:t xml:space="preserve">                                       (navesti Ime, priimek, fakulteto, letnik, stopnjo študija)</w:t>
      </w: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  <w:r w:rsidRPr="00EF59F1">
        <w:rPr>
          <w:rFonts w:ascii="Times New Roman" w:hAnsi="Times New Roman"/>
          <w:b/>
          <w:sz w:val="24"/>
          <w:szCs w:val="24"/>
          <w:lang w:eastAsia="sl-SI"/>
        </w:rPr>
        <w:t xml:space="preserve"> . </w:t>
      </w:r>
      <w:r w:rsidRPr="00EF59F1">
        <w:rPr>
          <w:rFonts w:ascii="Times New Roman" w:hAnsi="Times New Roman"/>
          <w:sz w:val="24"/>
          <w:szCs w:val="24"/>
          <w:lang w:eastAsia="sl-SI"/>
        </w:rPr>
        <w:t xml:space="preserve"> ali </w:t>
      </w:r>
      <w:r w:rsidRPr="00EF59F1">
        <w:rPr>
          <w:rFonts w:ascii="Times New Roman" w:hAnsi="Times New Roman"/>
          <w:b/>
          <w:sz w:val="24"/>
          <w:szCs w:val="24"/>
          <w:lang w:eastAsia="sl-SI"/>
        </w:rPr>
        <w:t>osebno</w:t>
      </w:r>
      <w:r w:rsidRPr="00EF59F1">
        <w:rPr>
          <w:rFonts w:ascii="Times New Roman" w:hAnsi="Times New Roman"/>
          <w:sz w:val="24"/>
          <w:szCs w:val="24"/>
          <w:lang w:eastAsia="sl-SI"/>
        </w:rPr>
        <w:t xml:space="preserve">, pri sestri na preventivi, </w:t>
      </w: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</w:p>
    <w:p w:rsidR="00EF59F1" w:rsidRPr="00EF59F1" w:rsidRDefault="00EF59F1" w:rsidP="00EF59F1">
      <w:pPr>
        <w:spacing w:line="240" w:lineRule="auto"/>
        <w:rPr>
          <w:rFonts w:ascii="Times New Roman" w:hAnsi="Times New Roman"/>
          <w:b/>
          <w:sz w:val="24"/>
          <w:szCs w:val="24"/>
          <w:lang w:eastAsia="sl-SI"/>
        </w:rPr>
      </w:pPr>
      <w:r w:rsidRPr="00EF59F1">
        <w:rPr>
          <w:rFonts w:ascii="Times New Roman" w:hAnsi="Times New Roman"/>
          <w:sz w:val="24"/>
          <w:szCs w:val="24"/>
          <w:lang w:eastAsia="sl-SI"/>
        </w:rPr>
        <w:t xml:space="preserve"> .  ali </w:t>
      </w:r>
      <w:r w:rsidRPr="00EF59F1">
        <w:rPr>
          <w:rFonts w:ascii="Times New Roman" w:hAnsi="Times New Roman"/>
          <w:b/>
          <w:sz w:val="24"/>
          <w:szCs w:val="24"/>
          <w:lang w:eastAsia="sl-SI"/>
        </w:rPr>
        <w:t>po telefonu</w:t>
      </w:r>
      <w:r w:rsidRPr="00EF59F1">
        <w:rPr>
          <w:rFonts w:ascii="Times New Roman" w:hAnsi="Times New Roman"/>
          <w:sz w:val="24"/>
          <w:szCs w:val="24"/>
          <w:lang w:eastAsia="sl-SI"/>
        </w:rPr>
        <w:t xml:space="preserve"> 01/200 74 22, </w:t>
      </w:r>
      <w:r w:rsidRPr="00EF59F1">
        <w:rPr>
          <w:rFonts w:ascii="Times New Roman" w:hAnsi="Times New Roman"/>
          <w:b/>
          <w:sz w:val="24"/>
          <w:szCs w:val="24"/>
          <w:lang w:eastAsia="sl-SI"/>
        </w:rPr>
        <w:t>med  6.00 - 10.00 uro ter med 13.00 in 13.30 uro</w:t>
      </w:r>
    </w:p>
    <w:p w:rsidR="00EF59F1" w:rsidRPr="00EF59F1" w:rsidRDefault="00EF59F1" w:rsidP="00EF59F1">
      <w:pPr>
        <w:spacing w:line="240" w:lineRule="auto"/>
        <w:rPr>
          <w:rFonts w:ascii="Times New Roman" w:hAnsi="Times New Roman"/>
          <w:b/>
          <w:sz w:val="24"/>
          <w:szCs w:val="24"/>
          <w:lang w:eastAsia="sl-SI"/>
        </w:rPr>
      </w:pPr>
    </w:p>
    <w:p w:rsidR="00EF59F1" w:rsidRPr="00EF59F1" w:rsidRDefault="00EF59F1" w:rsidP="00EF59F1">
      <w:pPr>
        <w:spacing w:line="240" w:lineRule="auto"/>
        <w:rPr>
          <w:rFonts w:ascii="Times New Roman" w:hAnsi="Times New Roman"/>
          <w:b/>
          <w:color w:val="1F497D"/>
          <w:sz w:val="24"/>
          <w:szCs w:val="24"/>
          <w:lang w:eastAsia="sl-SI"/>
        </w:rPr>
      </w:pPr>
      <w:r w:rsidRPr="00EF59F1">
        <w:rPr>
          <w:rFonts w:ascii="Times New Roman" w:hAnsi="Times New Roman"/>
          <w:b/>
          <w:color w:val="1F497D"/>
          <w:sz w:val="24"/>
          <w:szCs w:val="24"/>
          <w:lang w:eastAsia="sl-SI"/>
        </w:rPr>
        <w:t>AMBULANTA V ŠTUDENTSKEM NASELJU JE ZAPRTA. (od 17.6. dalje)</w:t>
      </w:r>
    </w:p>
    <w:p w:rsidR="00EF59F1" w:rsidRPr="00EF59F1" w:rsidRDefault="00EF59F1" w:rsidP="00EF59F1">
      <w:pPr>
        <w:spacing w:line="240" w:lineRule="auto"/>
        <w:rPr>
          <w:rFonts w:ascii="Times New Roman" w:hAnsi="Times New Roman"/>
          <w:b/>
          <w:color w:val="1F497D"/>
          <w:sz w:val="24"/>
          <w:szCs w:val="24"/>
          <w:lang w:eastAsia="sl-SI"/>
        </w:rPr>
      </w:pPr>
      <w:r w:rsidRPr="00EF59F1">
        <w:rPr>
          <w:rFonts w:ascii="Times New Roman" w:hAnsi="Times New Roman"/>
          <w:color w:val="1F497D"/>
          <w:sz w:val="24"/>
          <w:szCs w:val="24"/>
          <w:lang w:eastAsia="sl-SI"/>
        </w:rPr>
        <w:t xml:space="preserve">Pregledi se do nadaljnjega izvajajo SAMO  </w:t>
      </w:r>
      <w:r w:rsidRPr="00EF59F1">
        <w:rPr>
          <w:rFonts w:ascii="Times New Roman" w:hAnsi="Times New Roman"/>
          <w:b/>
          <w:color w:val="1F497D"/>
          <w:sz w:val="24"/>
          <w:szCs w:val="24"/>
          <w:lang w:eastAsia="sl-SI"/>
        </w:rPr>
        <w:t>NA AŠKERČEVI 4!!!</w:t>
      </w: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  <w:r w:rsidRPr="00EF59F1">
        <w:rPr>
          <w:rFonts w:ascii="Times New Roman" w:hAnsi="Times New Roman"/>
          <w:sz w:val="24"/>
          <w:szCs w:val="24"/>
          <w:lang w:eastAsia="sl-SI"/>
        </w:rPr>
        <w:t>Opozorilo!</w:t>
      </w:r>
    </w:p>
    <w:p w:rsidR="00EF59F1" w:rsidRPr="00EF59F1" w:rsidRDefault="00EF59F1" w:rsidP="00EF59F1">
      <w:pPr>
        <w:spacing w:line="240" w:lineRule="auto"/>
        <w:rPr>
          <w:rFonts w:ascii="Times New Roman" w:hAnsi="Times New Roman"/>
          <w:sz w:val="24"/>
          <w:szCs w:val="24"/>
          <w:lang w:eastAsia="sl-SI"/>
        </w:rPr>
      </w:pPr>
    </w:p>
    <w:tbl>
      <w:tblPr>
        <w:tblStyle w:val="Tabelamrea"/>
        <w:tblW w:w="961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890F68" w:rsidTr="00AE6620">
        <w:trPr>
          <w:trHeight w:val="664"/>
        </w:trPr>
        <w:tc>
          <w:tcPr>
            <w:tcW w:w="9618" w:type="dxa"/>
          </w:tcPr>
          <w:p w:rsidR="00890F68" w:rsidRDefault="00EF59F1" w:rsidP="00330C0E">
            <w:pPr>
              <w:tabs>
                <w:tab w:val="left" w:pos="1968"/>
              </w:tabs>
              <w:rPr>
                <w:rFonts w:ascii="Arial" w:hAnsi="Arial" w:cs="Arial"/>
                <w:sz w:val="20"/>
                <w:szCs w:val="20"/>
              </w:rPr>
            </w:pPr>
            <w:r w:rsidRPr="00EF59F1">
              <w:rPr>
                <w:rFonts w:ascii="Tahoma" w:hAnsi="Tahoma" w:cs="Tahoma"/>
                <w:sz w:val="20"/>
                <w:szCs w:val="20"/>
                <w:lang w:eastAsia="sl-SI"/>
              </w:rPr>
              <w:t xml:space="preserve">Vse študente obveščamo, da se na podlagi 23. člena Zakona o zdravstvenem varstvu in zdravstvenem zavarovanju (Uradni list RS, št. 72/06-UPB in naslednji) zagotavlja plačilo preventivnega sistematičnega pregleda le do dopolnjenega </w:t>
            </w:r>
            <w:r w:rsidRPr="00EF59F1">
              <w:rPr>
                <w:rFonts w:ascii="Tahoma" w:hAnsi="Tahoma" w:cs="Tahoma"/>
                <w:b/>
                <w:sz w:val="20"/>
                <w:szCs w:val="20"/>
                <w:lang w:eastAsia="sl-SI"/>
              </w:rPr>
              <w:t>26. leta</w:t>
            </w:r>
            <w:r w:rsidRPr="00EF59F1">
              <w:rPr>
                <w:rFonts w:ascii="Tahoma" w:hAnsi="Tahoma" w:cs="Tahoma"/>
                <w:sz w:val="20"/>
                <w:szCs w:val="20"/>
                <w:lang w:eastAsia="sl-SI"/>
              </w:rPr>
              <w:t xml:space="preserve"> starosti</w:t>
            </w:r>
            <w:r w:rsidRPr="00EF59F1">
              <w:rPr>
                <w:rFonts w:ascii="Tahoma" w:hAnsi="Tahoma" w:cs="Tahoma"/>
                <w:color w:val="C00000"/>
                <w:sz w:val="20"/>
                <w:szCs w:val="20"/>
                <w:lang w:eastAsia="sl-SI"/>
              </w:rPr>
              <w:t xml:space="preserve"> </w:t>
            </w:r>
            <w:r w:rsidRPr="00EF59F1">
              <w:rPr>
                <w:rFonts w:ascii="Tahoma" w:hAnsi="Tahoma" w:cs="Tahoma"/>
                <w:sz w:val="20"/>
                <w:szCs w:val="20"/>
                <w:lang w:eastAsia="sl-SI"/>
              </w:rPr>
              <w:t xml:space="preserve">oziroma </w:t>
            </w:r>
            <w:r w:rsidRPr="00EF59F1">
              <w:rPr>
                <w:rFonts w:ascii="Tahoma" w:hAnsi="Tahoma" w:cs="Tahoma"/>
                <w:sz w:val="20"/>
                <w:szCs w:val="20"/>
                <w:u w:val="single"/>
                <w:lang w:eastAsia="sl-SI"/>
              </w:rPr>
              <w:t>do konca študijskega leta, v katerem dopolnijo 26 let</w:t>
            </w:r>
            <w:r w:rsidRPr="00EF59F1">
              <w:rPr>
                <w:rFonts w:ascii="Tahoma" w:hAnsi="Tahoma" w:cs="Tahoma"/>
                <w:sz w:val="20"/>
                <w:szCs w:val="20"/>
                <w:lang w:eastAsia="sl-SI"/>
              </w:rPr>
              <w:t xml:space="preserve">. Kasneje, kljub temu, da redno študirajo in imajo urejen status študenta oziroma delajo preko študentskega servisa, </w:t>
            </w:r>
            <w:r w:rsidRPr="00EF59F1">
              <w:rPr>
                <w:rFonts w:ascii="Tahoma" w:hAnsi="Tahoma" w:cs="Tahoma"/>
                <w:b/>
                <w:sz w:val="20"/>
                <w:szCs w:val="20"/>
                <w:lang w:eastAsia="sl-SI"/>
              </w:rPr>
              <w:t>niso</w:t>
            </w:r>
            <w:r w:rsidRPr="00EF59F1">
              <w:rPr>
                <w:rFonts w:ascii="Tahoma" w:hAnsi="Tahoma" w:cs="Tahoma"/>
                <w:sz w:val="20"/>
                <w:szCs w:val="20"/>
                <w:lang w:eastAsia="sl-SI"/>
              </w:rPr>
              <w:t xml:space="preserve"> upravičeni do brezplačnega sistematičnega pregleda.</w:t>
            </w:r>
          </w:p>
        </w:tc>
      </w:tr>
      <w:tr w:rsidR="00890F68" w:rsidTr="00AE6620">
        <w:trPr>
          <w:trHeight w:val="617"/>
        </w:trPr>
        <w:tc>
          <w:tcPr>
            <w:tcW w:w="9618" w:type="dxa"/>
          </w:tcPr>
          <w:p w:rsidR="00890F68" w:rsidRPr="0038278E" w:rsidRDefault="00890F68" w:rsidP="00330C0E">
            <w:pPr>
              <w:tabs>
                <w:tab w:val="left" w:pos="196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90F68" w:rsidTr="00AE6620">
        <w:trPr>
          <w:trHeight w:val="370"/>
        </w:trPr>
        <w:tc>
          <w:tcPr>
            <w:tcW w:w="9618" w:type="dxa"/>
          </w:tcPr>
          <w:p w:rsidR="00890F68" w:rsidRDefault="00890F68" w:rsidP="00330C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338F" w:rsidTr="00AE6620">
        <w:trPr>
          <w:trHeight w:val="370"/>
        </w:trPr>
        <w:tc>
          <w:tcPr>
            <w:tcW w:w="9618" w:type="dxa"/>
          </w:tcPr>
          <w:p w:rsidR="001D338F" w:rsidRPr="0038278E" w:rsidRDefault="001D338F" w:rsidP="00330C0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D001F" w:rsidRPr="00F759E1" w:rsidRDefault="00FD001F" w:rsidP="00AE6620">
      <w:pPr>
        <w:suppressAutoHyphens/>
        <w:spacing w:line="240" w:lineRule="auto"/>
        <w:ind w:right="-2"/>
        <w:jc w:val="both"/>
        <w:rPr>
          <w:rFonts w:ascii="Arial" w:hAnsi="Arial" w:cs="Arial"/>
          <w:sz w:val="20"/>
          <w:szCs w:val="20"/>
        </w:rPr>
      </w:pPr>
    </w:p>
    <w:sectPr w:rsidR="00FD001F" w:rsidRPr="00F759E1" w:rsidSect="00FD001F">
      <w:footerReference w:type="default" r:id="rId9"/>
      <w:pgSz w:w="11900" w:h="16840"/>
      <w:pgMar w:top="851" w:right="1134" w:bottom="1134" w:left="130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8B3" w:rsidRDefault="001148B3" w:rsidP="00FE1FE3">
      <w:r>
        <w:separator/>
      </w:r>
    </w:p>
  </w:endnote>
  <w:endnote w:type="continuationSeparator" w:id="0">
    <w:p w:rsidR="001148B3" w:rsidRDefault="001148B3" w:rsidP="00FE1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ollkorn">
    <w:altName w:val="Times New Roman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AE8" w:rsidRPr="00396AE8" w:rsidRDefault="00396AE8" w:rsidP="00396AE8">
    <w:pPr>
      <w:pStyle w:val="Noga"/>
      <w:framePr w:wrap="around" w:vAnchor="text" w:hAnchor="margin" w:xAlign="right" w:y="1"/>
      <w:rPr>
        <w:rStyle w:val="tevilkastrani"/>
        <w:rFonts w:ascii="Arial" w:hAnsi="Arial"/>
        <w:color w:val="3D96C3"/>
        <w:sz w:val="16"/>
        <w:szCs w:val="16"/>
      </w:rPr>
    </w:pPr>
  </w:p>
  <w:p w:rsidR="0017484C" w:rsidRDefault="0017484C">
    <w:pPr>
      <w:pStyle w:val="Noga"/>
    </w:pPr>
    <w:r>
      <w:rPr>
        <w:noProof/>
        <w:lang w:eastAsia="sl-SI"/>
      </w:rPr>
      <w:drawing>
        <wp:inline distT="0" distB="0" distL="0" distR="0">
          <wp:extent cx="5562546" cy="252000"/>
          <wp:effectExtent l="0" t="0" r="635" b="254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_zd_template_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546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8B3" w:rsidRDefault="001148B3" w:rsidP="00FE1FE3">
      <w:r>
        <w:separator/>
      </w:r>
    </w:p>
  </w:footnote>
  <w:footnote w:type="continuationSeparator" w:id="0">
    <w:p w:rsidR="001148B3" w:rsidRDefault="001148B3" w:rsidP="00FE1F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0221"/>
    <w:rsid w:val="0002121E"/>
    <w:rsid w:val="00030D39"/>
    <w:rsid w:val="000847A9"/>
    <w:rsid w:val="000D7ABE"/>
    <w:rsid w:val="000F0EE5"/>
    <w:rsid w:val="001148B3"/>
    <w:rsid w:val="00115412"/>
    <w:rsid w:val="00123310"/>
    <w:rsid w:val="001441FD"/>
    <w:rsid w:val="00160A48"/>
    <w:rsid w:val="0017484C"/>
    <w:rsid w:val="001B55EA"/>
    <w:rsid w:val="001C5602"/>
    <w:rsid w:val="001C73A6"/>
    <w:rsid w:val="001D338F"/>
    <w:rsid w:val="001F2FDC"/>
    <w:rsid w:val="001F689F"/>
    <w:rsid w:val="00246BD9"/>
    <w:rsid w:val="002507C4"/>
    <w:rsid w:val="0026565B"/>
    <w:rsid w:val="00282AF3"/>
    <w:rsid w:val="002D4C51"/>
    <w:rsid w:val="00316233"/>
    <w:rsid w:val="0033460A"/>
    <w:rsid w:val="00345395"/>
    <w:rsid w:val="00363CA4"/>
    <w:rsid w:val="003673AF"/>
    <w:rsid w:val="0038278E"/>
    <w:rsid w:val="0039684D"/>
    <w:rsid w:val="00396AE8"/>
    <w:rsid w:val="00417B43"/>
    <w:rsid w:val="00437EB8"/>
    <w:rsid w:val="00464482"/>
    <w:rsid w:val="0046499A"/>
    <w:rsid w:val="004911DA"/>
    <w:rsid w:val="004919CC"/>
    <w:rsid w:val="004B591D"/>
    <w:rsid w:val="004C6FEE"/>
    <w:rsid w:val="004D3FAC"/>
    <w:rsid w:val="004F1623"/>
    <w:rsid w:val="005518ED"/>
    <w:rsid w:val="00555EC0"/>
    <w:rsid w:val="00556F47"/>
    <w:rsid w:val="005B5BBF"/>
    <w:rsid w:val="005D6C71"/>
    <w:rsid w:val="00632D47"/>
    <w:rsid w:val="006656EF"/>
    <w:rsid w:val="006A0221"/>
    <w:rsid w:val="006B4088"/>
    <w:rsid w:val="006C091A"/>
    <w:rsid w:val="006D767F"/>
    <w:rsid w:val="006E1675"/>
    <w:rsid w:val="0071264F"/>
    <w:rsid w:val="0073277D"/>
    <w:rsid w:val="007A5571"/>
    <w:rsid w:val="007C07EF"/>
    <w:rsid w:val="007C6269"/>
    <w:rsid w:val="007D3C4F"/>
    <w:rsid w:val="007F7A27"/>
    <w:rsid w:val="00827CFF"/>
    <w:rsid w:val="00833764"/>
    <w:rsid w:val="00835540"/>
    <w:rsid w:val="00854C22"/>
    <w:rsid w:val="00872C17"/>
    <w:rsid w:val="00890F68"/>
    <w:rsid w:val="008A3417"/>
    <w:rsid w:val="008C43EB"/>
    <w:rsid w:val="009043D4"/>
    <w:rsid w:val="00912322"/>
    <w:rsid w:val="00926E7B"/>
    <w:rsid w:val="00930E2A"/>
    <w:rsid w:val="00945E1E"/>
    <w:rsid w:val="009503B4"/>
    <w:rsid w:val="00970E3D"/>
    <w:rsid w:val="00991512"/>
    <w:rsid w:val="009F1FEB"/>
    <w:rsid w:val="00A01A87"/>
    <w:rsid w:val="00A35CD1"/>
    <w:rsid w:val="00A5277E"/>
    <w:rsid w:val="00A708B9"/>
    <w:rsid w:val="00AB147A"/>
    <w:rsid w:val="00AC5438"/>
    <w:rsid w:val="00AE6620"/>
    <w:rsid w:val="00AF26D7"/>
    <w:rsid w:val="00AF273C"/>
    <w:rsid w:val="00B13424"/>
    <w:rsid w:val="00B325A1"/>
    <w:rsid w:val="00B36CFB"/>
    <w:rsid w:val="00B4073F"/>
    <w:rsid w:val="00B721BB"/>
    <w:rsid w:val="00B72502"/>
    <w:rsid w:val="00B750F0"/>
    <w:rsid w:val="00B83DA9"/>
    <w:rsid w:val="00B956C7"/>
    <w:rsid w:val="00BB5A76"/>
    <w:rsid w:val="00C01214"/>
    <w:rsid w:val="00C02C42"/>
    <w:rsid w:val="00C1469C"/>
    <w:rsid w:val="00C200A0"/>
    <w:rsid w:val="00C42618"/>
    <w:rsid w:val="00C54B11"/>
    <w:rsid w:val="00C64EB2"/>
    <w:rsid w:val="00C76165"/>
    <w:rsid w:val="00CB43D7"/>
    <w:rsid w:val="00CB4630"/>
    <w:rsid w:val="00CF0010"/>
    <w:rsid w:val="00CF5EE6"/>
    <w:rsid w:val="00D27478"/>
    <w:rsid w:val="00D50ED9"/>
    <w:rsid w:val="00D53A1D"/>
    <w:rsid w:val="00D67EB0"/>
    <w:rsid w:val="00DA3520"/>
    <w:rsid w:val="00DB3D57"/>
    <w:rsid w:val="00DE0ADF"/>
    <w:rsid w:val="00DF1EB8"/>
    <w:rsid w:val="00E01ED8"/>
    <w:rsid w:val="00E03643"/>
    <w:rsid w:val="00E14781"/>
    <w:rsid w:val="00E14CF4"/>
    <w:rsid w:val="00E23033"/>
    <w:rsid w:val="00E7298F"/>
    <w:rsid w:val="00E91FC9"/>
    <w:rsid w:val="00E963CF"/>
    <w:rsid w:val="00EF59F1"/>
    <w:rsid w:val="00F0008F"/>
    <w:rsid w:val="00F342AE"/>
    <w:rsid w:val="00F44CB5"/>
    <w:rsid w:val="00F5703D"/>
    <w:rsid w:val="00F66146"/>
    <w:rsid w:val="00F71F4A"/>
    <w:rsid w:val="00F759E1"/>
    <w:rsid w:val="00F8167F"/>
    <w:rsid w:val="00FA35EF"/>
    <w:rsid w:val="00FD001F"/>
    <w:rsid w:val="00FD6C2D"/>
    <w:rsid w:val="00FE1FE3"/>
    <w:rsid w:val="00FE3B34"/>
    <w:rsid w:val="00FE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E64D45A5-6E44-4805-8C58-BF18AEFC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ollkorn" w:eastAsia="Times New Roman" w:hAnsi="Vollkor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507C4"/>
    <w:pPr>
      <w:spacing w:line="276" w:lineRule="auto"/>
    </w:pPr>
    <w:rPr>
      <w:sz w:val="18"/>
      <w:szCs w:val="18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4919CC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  <w:lang w:eastAsia="sl-SI"/>
    </w:rPr>
  </w:style>
  <w:style w:type="character" w:customStyle="1" w:styleId="GlavaZnak">
    <w:name w:val="Glava Znak"/>
    <w:basedOn w:val="Privzetapisavaodstavka"/>
    <w:link w:val="Glava"/>
    <w:rsid w:val="004919CC"/>
    <w:rPr>
      <w:rFonts w:ascii="Times New Roman" w:eastAsia="Times New Roman" w:hAnsi="Times New Roman" w:cs="Times New Roman"/>
      <w:sz w:val="20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4CB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4CB5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1B55E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B55EA"/>
  </w:style>
  <w:style w:type="paragraph" w:customStyle="1" w:styleId="Title1">
    <w:name w:val="Title 1"/>
    <w:basedOn w:val="Navaden"/>
    <w:qFormat/>
    <w:rsid w:val="00FE1FE3"/>
    <w:pPr>
      <w:spacing w:after="60"/>
    </w:pPr>
    <w:rPr>
      <w:sz w:val="22"/>
      <w:szCs w:val="20"/>
    </w:rPr>
  </w:style>
  <w:style w:type="paragraph" w:customStyle="1" w:styleId="Title2">
    <w:name w:val="Title 2"/>
    <w:basedOn w:val="Navaden"/>
    <w:qFormat/>
    <w:rsid w:val="00FE1FE3"/>
    <w:pPr>
      <w:spacing w:after="60"/>
    </w:pPr>
    <w:rPr>
      <w:sz w:val="20"/>
      <w:szCs w:val="20"/>
    </w:rPr>
  </w:style>
  <w:style w:type="table" w:styleId="Tabelamrea">
    <w:name w:val="Table Grid"/>
    <w:basedOn w:val="Navadnatabela"/>
    <w:uiPriority w:val="59"/>
    <w:rsid w:val="00D27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strani">
    <w:name w:val="page number"/>
    <w:basedOn w:val="Privzetapisavaodstavka"/>
    <w:uiPriority w:val="99"/>
    <w:semiHidden/>
    <w:unhideWhenUsed/>
    <w:rsid w:val="00396AE8"/>
  </w:style>
  <w:style w:type="character" w:styleId="Krepko">
    <w:name w:val="Strong"/>
    <w:basedOn w:val="Privzetapisavaodstavka"/>
    <w:uiPriority w:val="22"/>
    <w:qFormat/>
    <w:rsid w:val="00F759E1"/>
    <w:rPr>
      <w:b/>
      <w:bCs/>
    </w:rPr>
  </w:style>
  <w:style w:type="character" w:styleId="Hiperpovezava">
    <w:name w:val="Hyperlink"/>
    <w:basedOn w:val="Privzetapisavaodstavka"/>
    <w:rsid w:val="00F759E1"/>
    <w:rPr>
      <w:color w:val="0000FF"/>
      <w:u w:val="single"/>
    </w:rPr>
  </w:style>
  <w:style w:type="paragraph" w:styleId="E-potnipodpis">
    <w:name w:val="E-mail Signature"/>
    <w:basedOn w:val="Navaden"/>
    <w:link w:val="E-potnipodpisZnak"/>
    <w:rsid w:val="00F759E1"/>
    <w:pPr>
      <w:spacing w:line="240" w:lineRule="auto"/>
    </w:pPr>
    <w:rPr>
      <w:rFonts w:ascii="Times New Roman" w:hAnsi="Times New Roman"/>
      <w:sz w:val="24"/>
      <w:szCs w:val="24"/>
      <w:lang w:eastAsia="sl-SI"/>
    </w:rPr>
  </w:style>
  <w:style w:type="character" w:customStyle="1" w:styleId="E-potnipodpisZnak">
    <w:name w:val="E-poštni podpis Znak"/>
    <w:basedOn w:val="Privzetapisavaodstavka"/>
    <w:link w:val="E-potnipodpis"/>
    <w:rsid w:val="00F759E1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0D7A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lentina.slana@zdstudenti.s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C:\Users\Sandra_K\AppData\Local\Microsoft\Windows\INetCache\Content.Outlook\R79X87WG\valentina.slana@zdstudenti.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er\AppData\Local\Microsoft\Windows\INetCache\Content.Outlook\RJ2BAZQB\dopi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16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cp:lastModifiedBy>Irena Benedičič</cp:lastModifiedBy>
  <cp:revision>10</cp:revision>
  <cp:lastPrinted>2019-03-27T12:30:00Z</cp:lastPrinted>
  <dcterms:created xsi:type="dcterms:W3CDTF">2019-03-27T09:19:00Z</dcterms:created>
  <dcterms:modified xsi:type="dcterms:W3CDTF">2019-06-05T12:16:00Z</dcterms:modified>
</cp:coreProperties>
</file>